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FA8B7" w14:textId="77777777" w:rsidR="002C7B2D" w:rsidRDefault="002C7B2D"/>
    <w:tbl>
      <w:tblPr>
        <w:tblW w:w="15120" w:type="dxa"/>
        <w:tblInd w:w="-252" w:type="dxa"/>
        <w:tblLook w:val="0000" w:firstRow="0" w:lastRow="0" w:firstColumn="0" w:lastColumn="0" w:noHBand="0" w:noVBand="0"/>
      </w:tblPr>
      <w:tblGrid>
        <w:gridCol w:w="2340"/>
        <w:gridCol w:w="12780"/>
      </w:tblGrid>
      <w:tr w:rsidR="002C7B2D" w14:paraId="5531B95C" w14:textId="77777777">
        <w:trPr>
          <w:trHeight w:hRule="exact" w:val="1474"/>
        </w:trPr>
        <w:tc>
          <w:tcPr>
            <w:tcW w:w="2340" w:type="dxa"/>
          </w:tcPr>
          <w:p w14:paraId="5238416E" w14:textId="0481E004" w:rsidR="002C7B2D" w:rsidRDefault="008831B3">
            <w:pPr>
              <w:pStyle w:val="Title"/>
              <w:jc w:val="left"/>
            </w:pPr>
            <w:r>
              <w:rPr>
                <w:noProof/>
              </w:rPr>
              <w:drawing>
                <wp:inline distT="0" distB="0" distL="0" distR="0" wp14:anchorId="3FFD6CA7" wp14:editId="67B58B73">
                  <wp:extent cx="1143000" cy="9048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3307B4" w14:textId="77777777" w:rsidR="002C7B2D" w:rsidRDefault="002C7B2D">
            <w:pPr>
              <w:pStyle w:val="Title"/>
              <w:jc w:val="left"/>
            </w:pPr>
          </w:p>
          <w:p w14:paraId="67BB700F" w14:textId="77777777" w:rsidR="002C7B2D" w:rsidRDefault="002C7B2D">
            <w:pPr>
              <w:pStyle w:val="Title"/>
              <w:jc w:val="left"/>
            </w:pPr>
          </w:p>
        </w:tc>
        <w:tc>
          <w:tcPr>
            <w:tcW w:w="12780" w:type="dxa"/>
          </w:tcPr>
          <w:p w14:paraId="1CC6F054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</w:p>
          <w:p w14:paraId="16FE8A2E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</w:p>
          <w:p w14:paraId="3E07BB03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</w:p>
          <w:p w14:paraId="499E33B0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PERSON SPECIFICATION</w:t>
            </w:r>
          </w:p>
        </w:tc>
      </w:tr>
    </w:tbl>
    <w:p w14:paraId="6FA0D0C4" w14:textId="77777777" w:rsidR="002C7B2D" w:rsidRDefault="002C7B2D">
      <w:pPr>
        <w:pStyle w:val="Title"/>
        <w:jc w:val="left"/>
      </w:pPr>
    </w:p>
    <w:tbl>
      <w:tblPr>
        <w:tblW w:w="151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12780"/>
      </w:tblGrid>
      <w:tr w:rsidR="002C7B2D" w14:paraId="46B53860" w14:textId="77777777">
        <w:tc>
          <w:tcPr>
            <w:tcW w:w="2340" w:type="dxa"/>
            <w:tcBorders>
              <w:bottom w:val="nil"/>
            </w:tcBorders>
            <w:shd w:val="clear" w:color="auto" w:fill="C0C0C0"/>
          </w:tcPr>
          <w:p w14:paraId="0775E0F3" w14:textId="77777777" w:rsidR="002C7B2D" w:rsidRDefault="002C7B2D">
            <w:pPr>
              <w:pStyle w:val="Title"/>
              <w:spacing w:before="120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Job Title:</w:t>
            </w:r>
          </w:p>
        </w:tc>
        <w:tc>
          <w:tcPr>
            <w:tcW w:w="12780" w:type="dxa"/>
            <w:tcBorders>
              <w:bottom w:val="nil"/>
            </w:tcBorders>
          </w:tcPr>
          <w:p w14:paraId="50437390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Midday Assistant </w:t>
            </w:r>
          </w:p>
        </w:tc>
      </w:tr>
      <w:tr w:rsidR="002C7B2D" w14:paraId="7A343614" w14:textId="77777777">
        <w:tc>
          <w:tcPr>
            <w:tcW w:w="2340" w:type="dxa"/>
            <w:tcBorders>
              <w:top w:val="nil"/>
              <w:bottom w:val="nil"/>
            </w:tcBorders>
            <w:shd w:val="clear" w:color="auto" w:fill="C0C0C0"/>
          </w:tcPr>
          <w:p w14:paraId="31408548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Post Ref No:</w:t>
            </w:r>
          </w:p>
        </w:tc>
        <w:tc>
          <w:tcPr>
            <w:tcW w:w="12780" w:type="dxa"/>
            <w:tcBorders>
              <w:top w:val="nil"/>
              <w:bottom w:val="nil"/>
            </w:tcBorders>
          </w:tcPr>
          <w:p w14:paraId="1345DCCC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F691</w:t>
            </w:r>
          </w:p>
        </w:tc>
      </w:tr>
      <w:tr w:rsidR="002C7B2D" w14:paraId="2C79EF70" w14:textId="77777777">
        <w:tc>
          <w:tcPr>
            <w:tcW w:w="2340" w:type="dxa"/>
            <w:tcBorders>
              <w:top w:val="nil"/>
              <w:bottom w:val="nil"/>
            </w:tcBorders>
            <w:shd w:val="clear" w:color="auto" w:fill="C0C0C0"/>
          </w:tcPr>
          <w:p w14:paraId="400B9168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Directorate:</w:t>
            </w:r>
          </w:p>
        </w:tc>
        <w:tc>
          <w:tcPr>
            <w:tcW w:w="12780" w:type="dxa"/>
            <w:tcBorders>
              <w:top w:val="nil"/>
              <w:bottom w:val="nil"/>
            </w:tcBorders>
          </w:tcPr>
          <w:p w14:paraId="16D60B3D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Children &amp; Young People</w:t>
            </w:r>
          </w:p>
        </w:tc>
      </w:tr>
      <w:tr w:rsidR="002C7B2D" w14:paraId="344277E7" w14:textId="77777777">
        <w:tc>
          <w:tcPr>
            <w:tcW w:w="2340" w:type="dxa"/>
            <w:tcBorders>
              <w:top w:val="nil"/>
              <w:bottom w:val="nil"/>
            </w:tcBorders>
            <w:shd w:val="clear" w:color="auto" w:fill="C0C0C0"/>
          </w:tcPr>
          <w:p w14:paraId="5CE37214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Division:</w:t>
            </w:r>
          </w:p>
        </w:tc>
        <w:tc>
          <w:tcPr>
            <w:tcW w:w="12780" w:type="dxa"/>
            <w:tcBorders>
              <w:top w:val="nil"/>
              <w:bottom w:val="nil"/>
            </w:tcBorders>
          </w:tcPr>
          <w:p w14:paraId="1C9C53AB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Schools</w:t>
            </w:r>
          </w:p>
        </w:tc>
      </w:tr>
      <w:tr w:rsidR="002C7B2D" w14:paraId="0CA0E15E" w14:textId="77777777">
        <w:tc>
          <w:tcPr>
            <w:tcW w:w="2340" w:type="dxa"/>
            <w:tcBorders>
              <w:top w:val="nil"/>
            </w:tcBorders>
            <w:shd w:val="clear" w:color="auto" w:fill="C0C0C0"/>
          </w:tcPr>
          <w:p w14:paraId="74FE95E8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Grade:</w:t>
            </w:r>
          </w:p>
        </w:tc>
        <w:tc>
          <w:tcPr>
            <w:tcW w:w="12780" w:type="dxa"/>
            <w:tcBorders>
              <w:top w:val="nil"/>
            </w:tcBorders>
          </w:tcPr>
          <w:p w14:paraId="65C9DFF0" w14:textId="77777777" w:rsidR="002C7B2D" w:rsidRDefault="00331B56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HBC</w:t>
            </w:r>
          </w:p>
        </w:tc>
      </w:tr>
    </w:tbl>
    <w:p w14:paraId="12F28B33" w14:textId="77777777" w:rsidR="002C7B2D" w:rsidRDefault="002C7B2D">
      <w:pPr>
        <w:tabs>
          <w:tab w:val="left" w:pos="5040"/>
        </w:tabs>
        <w:rPr>
          <w:rFonts w:ascii="Arial" w:hAnsi="Arial" w:cs="Arial"/>
        </w:rPr>
      </w:pPr>
    </w:p>
    <w:tbl>
      <w:tblPr>
        <w:tblW w:w="151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4500"/>
        <w:gridCol w:w="4140"/>
        <w:gridCol w:w="2880"/>
      </w:tblGrid>
      <w:tr w:rsidR="002C7B2D" w14:paraId="1BCB9BD5" w14:textId="77777777">
        <w:tc>
          <w:tcPr>
            <w:tcW w:w="15120" w:type="dxa"/>
            <w:gridSpan w:val="4"/>
            <w:tcBorders>
              <w:bottom w:val="single" w:sz="4" w:space="0" w:color="auto"/>
            </w:tcBorders>
            <w:shd w:val="clear" w:color="auto" w:fill="C0C0C0"/>
          </w:tcPr>
          <w:p w14:paraId="7DD2D1E8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MAIN PURPOSE OF THE JOB:</w:t>
            </w:r>
          </w:p>
        </w:tc>
      </w:tr>
      <w:tr w:rsidR="002C7B2D" w14:paraId="5E23F8D9" w14:textId="77777777">
        <w:tc>
          <w:tcPr>
            <w:tcW w:w="15120" w:type="dxa"/>
            <w:gridSpan w:val="4"/>
            <w:tcBorders>
              <w:bottom w:val="single" w:sz="4" w:space="0" w:color="auto"/>
            </w:tcBorders>
          </w:tcPr>
          <w:p w14:paraId="6D25F93E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64D7A892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406ADC5B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To care for children during the lunchtime break. They will work with a team of Midday Assistants in the dining area and playground</w:t>
            </w:r>
          </w:p>
          <w:p w14:paraId="5E945770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7BEB4F5B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0D5056F0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C7B2D" w14:paraId="370B14BC" w14:textId="77777777">
        <w:tc>
          <w:tcPr>
            <w:tcW w:w="1512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250E777F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C7B2D" w14:paraId="0BE8A0BF" w14:textId="77777777">
        <w:tc>
          <w:tcPr>
            <w:tcW w:w="3600" w:type="dxa"/>
            <w:shd w:val="clear" w:color="auto" w:fill="C0C0C0"/>
          </w:tcPr>
          <w:p w14:paraId="3F2742B8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ATTRIBUTES</w:t>
            </w:r>
          </w:p>
        </w:tc>
        <w:tc>
          <w:tcPr>
            <w:tcW w:w="4500" w:type="dxa"/>
            <w:shd w:val="clear" w:color="auto" w:fill="C0C0C0"/>
          </w:tcPr>
          <w:p w14:paraId="60375F30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4140" w:type="dxa"/>
            <w:shd w:val="clear" w:color="auto" w:fill="C0C0C0"/>
          </w:tcPr>
          <w:p w14:paraId="474BA62E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2880" w:type="dxa"/>
            <w:shd w:val="clear" w:color="auto" w:fill="C0C0C0"/>
          </w:tcPr>
          <w:p w14:paraId="3C330236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HOW IDENTIFIED</w:t>
            </w:r>
          </w:p>
        </w:tc>
      </w:tr>
      <w:tr w:rsidR="002C7B2D" w14:paraId="1B6E5291" w14:textId="77777777">
        <w:tc>
          <w:tcPr>
            <w:tcW w:w="3600" w:type="dxa"/>
          </w:tcPr>
          <w:p w14:paraId="766B6BAB" w14:textId="77777777" w:rsidR="002C7B2D" w:rsidRDefault="002C7B2D">
            <w:pPr>
              <w:rPr>
                <w:rFonts w:ascii="Arial" w:hAnsi="Arial" w:cs="Arial"/>
                <w:b/>
              </w:rPr>
            </w:pPr>
          </w:p>
          <w:p w14:paraId="120E6660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Education and Qualifications</w:t>
            </w:r>
          </w:p>
          <w:p w14:paraId="4D7A300A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500" w:type="dxa"/>
          </w:tcPr>
          <w:p w14:paraId="6391CE31" w14:textId="77777777" w:rsidR="002C7B2D" w:rsidRDefault="00CD055F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working with or caring for children within a specified age range</w:t>
            </w:r>
          </w:p>
          <w:p w14:paraId="6BA0107B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76A520FD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37EF6FBD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779E79CD" w14:textId="77777777" w:rsidR="002C7B2D" w:rsidRDefault="00DD378E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Basic </w:t>
            </w:r>
            <w:r w:rsidR="002C7B2D">
              <w:rPr>
                <w:rFonts w:ascii="Arial" w:hAnsi="Arial" w:cs="Arial"/>
              </w:rPr>
              <w:t>numeracy and literacy skills</w:t>
            </w:r>
          </w:p>
          <w:p w14:paraId="15B3AD01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2900B8D6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14:paraId="1BBFA96F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22D3C9F0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31F6C206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Certificate</w:t>
            </w:r>
          </w:p>
          <w:p w14:paraId="627E1EBE" w14:textId="77777777" w:rsidR="009653B2" w:rsidRDefault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2C7B2D" w14:paraId="41083E6F" w14:textId="77777777">
        <w:tc>
          <w:tcPr>
            <w:tcW w:w="3600" w:type="dxa"/>
          </w:tcPr>
          <w:p w14:paraId="72623B98" w14:textId="77777777" w:rsidR="002C7B2D" w:rsidRDefault="002C7B2D">
            <w:pPr>
              <w:rPr>
                <w:rFonts w:ascii="Arial" w:hAnsi="Arial" w:cs="Arial"/>
                <w:b/>
              </w:rPr>
            </w:pPr>
          </w:p>
          <w:p w14:paraId="3D953BE4" w14:textId="77777777" w:rsidR="002C7B2D" w:rsidRDefault="002C7B2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</w:t>
            </w:r>
          </w:p>
          <w:p w14:paraId="21277578" w14:textId="77777777" w:rsidR="002C7B2D" w:rsidRDefault="002C7B2D">
            <w:pPr>
              <w:rPr>
                <w:rFonts w:ascii="Arial" w:hAnsi="Arial" w:cs="Arial"/>
                <w:b/>
              </w:rPr>
            </w:pPr>
          </w:p>
        </w:tc>
        <w:tc>
          <w:tcPr>
            <w:tcW w:w="4500" w:type="dxa"/>
          </w:tcPr>
          <w:p w14:paraId="01D235B1" w14:textId="77777777" w:rsidR="002C7B2D" w:rsidRDefault="00CD055F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working in a pastoral/caring capacity</w:t>
            </w:r>
          </w:p>
          <w:p w14:paraId="78628A82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77689ACE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0307D23E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Awareness and basic understanding of school curriculum within a specified age range</w:t>
            </w:r>
          </w:p>
          <w:p w14:paraId="5E193C4F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092B8DDA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knowledge of first aid</w:t>
            </w:r>
          </w:p>
          <w:p w14:paraId="66EDA4EE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14:paraId="45DD3C44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535DD591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51D705D9" w14:textId="77777777" w:rsidR="002C7B2D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2C7B2D" w14:paraId="63DDA255" w14:textId="77777777">
        <w:tblPrEx>
          <w:tblLook w:val="01E0" w:firstRow="1" w:lastRow="1" w:firstColumn="1" w:lastColumn="1" w:noHBand="0" w:noVBand="0"/>
        </w:tblPrEx>
        <w:tc>
          <w:tcPr>
            <w:tcW w:w="3600" w:type="dxa"/>
          </w:tcPr>
          <w:p w14:paraId="744FF1AD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Skills and Abilities</w:t>
            </w:r>
          </w:p>
          <w:p w14:paraId="39F77362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  <w:p w14:paraId="6512420D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0" w:type="dxa"/>
          </w:tcPr>
          <w:p w14:paraId="087CE98F" w14:textId="77777777" w:rsidR="00CD055F" w:rsidRDefault="00CD055F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Ability to work in a team</w:t>
            </w:r>
          </w:p>
          <w:p w14:paraId="3B18B797" w14:textId="77777777" w:rsidR="00CD055F" w:rsidRDefault="00CD055F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</w:p>
          <w:p w14:paraId="3E47EEE0" w14:textId="77777777" w:rsidR="00CD055F" w:rsidRDefault="00CD055F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 to build and maintain successful relationships with pupils </w:t>
            </w:r>
          </w:p>
          <w:p w14:paraId="68A3EB1A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0" w:type="dxa"/>
          </w:tcPr>
          <w:p w14:paraId="737F3B94" w14:textId="77777777" w:rsidR="002C7B2D" w:rsidRDefault="002C7B2D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14:paraId="731D959F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5101F484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530E3A41" w14:textId="77777777" w:rsidR="002C7B2D" w:rsidRDefault="009653B2" w:rsidP="009653B2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2C7B2D" w14:paraId="3738DFD5" w14:textId="77777777">
        <w:tblPrEx>
          <w:tblLook w:val="01E0" w:firstRow="1" w:lastRow="1" w:firstColumn="1" w:lastColumn="1" w:noHBand="0" w:noVBand="0"/>
        </w:tblPrEx>
        <w:tc>
          <w:tcPr>
            <w:tcW w:w="3600" w:type="dxa"/>
          </w:tcPr>
          <w:p w14:paraId="48A98519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 Requirements</w:t>
            </w:r>
          </w:p>
          <w:p w14:paraId="2A63F157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  <w:p w14:paraId="572E679A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0" w:type="dxa"/>
          </w:tcPr>
          <w:p w14:paraId="2A496659" w14:textId="77777777" w:rsidR="002C7B2D" w:rsidRPr="00CD055F" w:rsidRDefault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 w:rsidRPr="00CD055F">
              <w:rPr>
                <w:rFonts w:ascii="Arial" w:hAnsi="Arial" w:cs="Arial"/>
              </w:rPr>
              <w:t>Positive role model</w:t>
            </w:r>
          </w:p>
          <w:p w14:paraId="5CE83148" w14:textId="77777777" w:rsidR="00CD055F" w:rsidRDefault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 w:rsidRPr="00CD055F">
              <w:rPr>
                <w:rFonts w:ascii="Arial" w:hAnsi="Arial" w:cs="Arial"/>
              </w:rPr>
              <w:t>Nurturing approach</w:t>
            </w:r>
          </w:p>
        </w:tc>
        <w:tc>
          <w:tcPr>
            <w:tcW w:w="4140" w:type="dxa"/>
          </w:tcPr>
          <w:p w14:paraId="52B785E6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awareness of inclusion within a school setting</w:t>
            </w:r>
          </w:p>
        </w:tc>
        <w:tc>
          <w:tcPr>
            <w:tcW w:w="2880" w:type="dxa"/>
          </w:tcPr>
          <w:p w14:paraId="6598B43A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2E46EF96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72621126" w14:textId="77777777" w:rsidR="002C7B2D" w:rsidRDefault="009653B2" w:rsidP="009653B2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</w:tbl>
    <w:p w14:paraId="1BEFC021" w14:textId="77777777" w:rsidR="002C7B2D" w:rsidRDefault="002C7B2D">
      <w:pPr>
        <w:pStyle w:val="Header"/>
        <w:tabs>
          <w:tab w:val="clear" w:pos="4153"/>
          <w:tab w:val="clear" w:pos="8306"/>
        </w:tabs>
        <w:spacing w:before="120"/>
        <w:rPr>
          <w:rFonts w:ascii="Arial" w:hAnsi="Arial" w:cs="Arial"/>
          <w:b/>
          <w:bCs/>
        </w:rPr>
      </w:pPr>
    </w:p>
    <w:p w14:paraId="57AA6BFB" w14:textId="77777777" w:rsidR="002C7B2D" w:rsidRDefault="002C7B2D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2C7B2D">
      <w:footerReference w:type="default" r:id="rId12"/>
      <w:pgSz w:w="16838" w:h="11906" w:orient="landscape" w:code="9"/>
      <w:pgMar w:top="1134" w:right="1191" w:bottom="1134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58D46" w14:textId="77777777" w:rsidR="00FE6D50" w:rsidRDefault="00FE6D50">
      <w:r>
        <w:separator/>
      </w:r>
    </w:p>
  </w:endnote>
  <w:endnote w:type="continuationSeparator" w:id="0">
    <w:p w14:paraId="450741CB" w14:textId="77777777" w:rsidR="00FE6D50" w:rsidRDefault="00FE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B140" w14:textId="77777777" w:rsidR="00E3439E" w:rsidRDefault="00E3439E">
    <w:pPr>
      <w:pStyle w:val="Footer"/>
      <w:jc w:val="center"/>
      <w:rPr>
        <w:rFonts w:ascii="Arial" w:hAnsi="Arial" w:cs="Arial"/>
        <w:b/>
        <w:bCs/>
        <w:sz w:val="22"/>
      </w:rPr>
    </w:pPr>
    <w:r>
      <w:rPr>
        <w:rFonts w:ascii="Arial" w:hAnsi="Arial" w:cs="Arial"/>
        <w:b/>
        <w:bCs/>
        <w:sz w:val="22"/>
      </w:rPr>
      <w:t>The Council is committed to safeguarding and promoting the welfare of children, young people and vulnerable adults and expects all staff to share in this commitment</w:t>
    </w:r>
  </w:p>
  <w:p w14:paraId="738491CE" w14:textId="77777777" w:rsidR="00E3439E" w:rsidRDefault="00E3439E">
    <w:pPr>
      <w:pStyle w:val="Footer"/>
      <w:rPr>
        <w:rFonts w:ascii="Arial" w:hAnsi="Arial" w:cs="Arial"/>
        <w:sz w:val="18"/>
      </w:rPr>
    </w:pPr>
  </w:p>
  <w:p w14:paraId="3FDA7676" w14:textId="77777777" w:rsidR="00E3439E" w:rsidRDefault="00E3439E">
    <w:pPr>
      <w:pStyle w:val="Footer"/>
      <w:rPr>
        <w:rFonts w:ascii="Arial" w:hAnsi="Arial" w:cs="Arial"/>
        <w:sz w:val="18"/>
        <w:lang w:val="en-US"/>
      </w:rPr>
    </w:pPr>
    <w:r>
      <w:rPr>
        <w:rFonts w:ascii="Arial" w:hAnsi="Arial" w:cs="Arial"/>
        <w:sz w:val="18"/>
        <w:lang w:val="en-US"/>
      </w:rPr>
      <w:t>Mar 08</w:t>
    </w:r>
    <w:r>
      <w:rPr>
        <w:rFonts w:ascii="Arial" w:hAnsi="Arial" w:cs="Arial"/>
        <w:sz w:val="18"/>
        <w:lang w:val="en-US"/>
      </w:rPr>
      <w:tab/>
    </w:r>
    <w:r>
      <w:rPr>
        <w:rFonts w:ascii="Arial" w:hAnsi="Arial" w:cs="Arial"/>
        <w:sz w:val="18"/>
        <w:lang w:val="en-US"/>
      </w:rPr>
      <w:tab/>
      <w:t xml:space="preserve">Page </w:t>
    </w:r>
    <w:r>
      <w:rPr>
        <w:rFonts w:ascii="Arial" w:hAnsi="Arial" w:cs="Arial"/>
        <w:sz w:val="18"/>
        <w:lang w:val="en-US"/>
      </w:rPr>
      <w:fldChar w:fldCharType="begin"/>
    </w:r>
    <w:r>
      <w:rPr>
        <w:rFonts w:ascii="Arial" w:hAnsi="Arial" w:cs="Arial"/>
        <w:sz w:val="18"/>
        <w:lang w:val="en-US"/>
      </w:rPr>
      <w:instrText xml:space="preserve"> PAGE </w:instrText>
    </w:r>
    <w:r>
      <w:rPr>
        <w:rFonts w:ascii="Arial" w:hAnsi="Arial" w:cs="Arial"/>
        <w:sz w:val="18"/>
        <w:lang w:val="en-US"/>
      </w:rPr>
      <w:fldChar w:fldCharType="separate"/>
    </w:r>
    <w:r>
      <w:rPr>
        <w:rFonts w:ascii="Arial" w:hAnsi="Arial" w:cs="Arial"/>
        <w:noProof/>
        <w:sz w:val="18"/>
        <w:lang w:val="en-US"/>
      </w:rPr>
      <w:t>2</w:t>
    </w:r>
    <w:r>
      <w:rPr>
        <w:rFonts w:ascii="Arial" w:hAnsi="Arial" w:cs="Arial"/>
        <w:sz w:val="18"/>
        <w:lang w:val="en-US"/>
      </w:rPr>
      <w:fldChar w:fldCharType="end"/>
    </w:r>
    <w:r>
      <w:rPr>
        <w:rFonts w:ascii="Arial" w:hAnsi="Arial" w:cs="Arial"/>
        <w:sz w:val="18"/>
        <w:lang w:val="en-US"/>
      </w:rPr>
      <w:t xml:space="preserve"> of </w:t>
    </w:r>
    <w:r>
      <w:rPr>
        <w:rFonts w:ascii="Arial" w:hAnsi="Arial" w:cs="Arial"/>
        <w:sz w:val="18"/>
        <w:lang w:val="en-US"/>
      </w:rPr>
      <w:fldChar w:fldCharType="begin"/>
    </w:r>
    <w:r>
      <w:rPr>
        <w:rFonts w:ascii="Arial" w:hAnsi="Arial" w:cs="Arial"/>
        <w:sz w:val="18"/>
        <w:lang w:val="en-US"/>
      </w:rPr>
      <w:instrText xml:space="preserve"> NUMPAGES </w:instrText>
    </w:r>
    <w:r>
      <w:rPr>
        <w:rFonts w:ascii="Arial" w:hAnsi="Arial" w:cs="Arial"/>
        <w:sz w:val="18"/>
        <w:lang w:val="en-US"/>
      </w:rPr>
      <w:fldChar w:fldCharType="separate"/>
    </w:r>
    <w:r>
      <w:rPr>
        <w:rFonts w:ascii="Arial" w:hAnsi="Arial" w:cs="Arial"/>
        <w:noProof/>
        <w:sz w:val="18"/>
        <w:lang w:val="en-US"/>
      </w:rPr>
      <w:t>2</w:t>
    </w:r>
    <w:r>
      <w:rPr>
        <w:rFonts w:ascii="Arial" w:hAnsi="Arial" w:cs="Arial"/>
        <w:sz w:val="18"/>
        <w:lang w:val="en-US"/>
      </w:rPr>
      <w:fldChar w:fldCharType="end"/>
    </w:r>
  </w:p>
  <w:p w14:paraId="3AFF52A0" w14:textId="77777777" w:rsidR="00E3439E" w:rsidRDefault="00E3439E">
    <w:pPr>
      <w:pStyle w:val="Footer"/>
      <w:rPr>
        <w:rFonts w:ascii="Arial" w:hAnsi="Arial" w:cs="Arial"/>
        <w:sz w:val="18"/>
        <w:lang w:val="en-US"/>
      </w:rPr>
    </w:pPr>
  </w:p>
  <w:p w14:paraId="7011A215" w14:textId="77777777" w:rsidR="00E3439E" w:rsidRDefault="00E3439E">
    <w:pPr>
      <w:pStyle w:val="Footer"/>
      <w:rPr>
        <w:rFonts w:ascii="Arial" w:hAnsi="Arial" w:cs="Arial"/>
        <w:sz w:val="18"/>
      </w:rPr>
    </w:pPr>
    <w:r>
      <w:rPr>
        <w:rFonts w:ascii="Arial" w:hAnsi="Arial" w:cs="Arial"/>
        <w:sz w:val="18"/>
        <w:lang w:val="en-US"/>
      </w:rPr>
      <w:fldChar w:fldCharType="begin"/>
    </w:r>
    <w:r>
      <w:rPr>
        <w:rFonts w:ascii="Arial" w:hAnsi="Arial" w:cs="Arial"/>
        <w:sz w:val="18"/>
        <w:lang w:val="en-US"/>
      </w:rPr>
      <w:instrText xml:space="preserve"> FILENAME \p </w:instrText>
    </w:r>
    <w:r>
      <w:rPr>
        <w:rFonts w:ascii="Arial" w:hAnsi="Arial" w:cs="Arial"/>
        <w:sz w:val="18"/>
        <w:lang w:val="en-US"/>
      </w:rPr>
      <w:fldChar w:fldCharType="separate"/>
    </w:r>
    <w:r>
      <w:rPr>
        <w:rFonts w:ascii="Arial" w:hAnsi="Arial" w:cs="Arial"/>
        <w:noProof/>
        <w:sz w:val="18"/>
        <w:lang w:val="en-US"/>
      </w:rPr>
      <w:t>P:\Job Evaluation Team\A Job Evaluation - Schools\Paperwork For Schools\Midday Assistant -  Person Spec.doc</w:t>
    </w:r>
    <w:r>
      <w:rPr>
        <w:rFonts w:ascii="Arial" w:hAnsi="Arial" w:cs="Arial"/>
        <w:sz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CBBDF" w14:textId="77777777" w:rsidR="00FE6D50" w:rsidRDefault="00FE6D50">
      <w:r>
        <w:separator/>
      </w:r>
    </w:p>
  </w:footnote>
  <w:footnote w:type="continuationSeparator" w:id="0">
    <w:p w14:paraId="30D13078" w14:textId="77777777" w:rsidR="00FE6D50" w:rsidRDefault="00FE6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B55E2"/>
    <w:multiLevelType w:val="hybridMultilevel"/>
    <w:tmpl w:val="32D6BD0E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9069D5"/>
    <w:multiLevelType w:val="hybridMultilevel"/>
    <w:tmpl w:val="CC347D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6634872">
    <w:abstractNumId w:val="0"/>
  </w:num>
  <w:num w:numId="2" w16cid:durableId="1519394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56"/>
    <w:rsid w:val="00236079"/>
    <w:rsid w:val="00263B86"/>
    <w:rsid w:val="002C7B2D"/>
    <w:rsid w:val="00331B56"/>
    <w:rsid w:val="0038238A"/>
    <w:rsid w:val="00560EE8"/>
    <w:rsid w:val="008831B3"/>
    <w:rsid w:val="009653B2"/>
    <w:rsid w:val="00CA7A57"/>
    <w:rsid w:val="00CD055F"/>
    <w:rsid w:val="00D66FF9"/>
    <w:rsid w:val="00DD378E"/>
    <w:rsid w:val="00E3439E"/>
    <w:rsid w:val="00F75B19"/>
    <w:rsid w:val="00FE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7C35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0"/>
      <w:szCs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D37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PolicyAudit" staticId="0x0101006ACD0FDABDED524E8E2844C87B2E5831|937198175" UniqueId="5b0c845a-0987-40e7-a84a-da6690842009">
      <p:Name>Auditing</p:Name>
      <p:Description>Audits user actions on documents and list items to the Audit Log.</p:Description>
      <p:CustomData>
        <Audit>
          <View/>
        </Audit>
      </p:CustomData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D0FDABDED524E8E2844C87B2E5831" ma:contentTypeVersion="11" ma:contentTypeDescription="Create a new document." ma:contentTypeScope="" ma:versionID="64f87870f8220808ce0c326ac19b6b47">
  <xsd:schema xmlns:xsd="http://www.w3.org/2001/XMLSchema" xmlns:xs="http://www.w3.org/2001/XMLSchema" xmlns:p="http://schemas.microsoft.com/office/2006/metadata/properties" xmlns:ns1="http://schemas.microsoft.com/sharepoint/v3" xmlns:ns2="752ecd1f-4185-4f2a-9830-15d3ce795b03" xmlns:ns3="9e14bc9f-d43a-4562-9a47-6bccc43a8b23" targetNamespace="http://schemas.microsoft.com/office/2006/metadata/properties" ma:root="true" ma:fieldsID="6c3ed91a334247dcae9dcf67889eaab3" ns1:_="" ns2:_="" ns3:_="">
    <xsd:import namespace="http://schemas.microsoft.com/sharepoint/v3"/>
    <xsd:import namespace="752ecd1f-4185-4f2a-9830-15d3ce795b03"/>
    <xsd:import namespace="9e14bc9f-d43a-4562-9a47-6bccc43a8b2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38D7918E8D62_DiskName" minOccurs="0"/>
                <xsd:element ref="ns1:FileShareFlag" minOccurs="0"/>
                <xsd:element ref="ns1:LargeFileSiz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ShareFlag" ma:index="12" nillable="true" ma:displayName="File Share Flag" ma:default="0.0" ma:hidden="true" ma:internalName="_x0024_Resources_x003a_FSDLResources_x002c_VDL_FileShareFlag_x003b_" ma:readOnly="true">
      <xsd:simpleType>
        <xsd:restriction base="dms:Number"/>
      </xsd:simpleType>
    </xsd:element>
    <xsd:element name="LargeFileSize" ma:index="13" nillable="true" ma:displayName="Linked File Size" ma:hidden="true" ma:internalName="LargeFileSize">
      <xsd:simpleType>
        <xsd:restriction base="dms:Note">
          <xsd:maxLength value="255"/>
        </xsd:restriction>
      </xsd:simpleType>
    </xsd:element>
    <xsd:element name="_dlc_Exempt" ma:index="14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ecd1f-4185-4f2a-9830-15d3ce795b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4bc9f-d43a-4562-9a47-6bccc43a8b23" elementFormDefault="qualified">
    <xsd:import namespace="http://schemas.microsoft.com/office/2006/documentManagement/types"/>
    <xsd:import namespace="http://schemas.microsoft.com/office/infopath/2007/PartnerControls"/>
    <xsd:element name="38D7918E8D62_DiskName" ma:index="11" nillable="true" ma:displayName="DiskName" ma:description="" ma:hidden="true" ma:internalName="DiskName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8C719A1D-3EC4-4B24-91A7-B6BDFBA53456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06F75919-96ED-462D-8F0D-C3C390BFB1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530E05-4BDA-4FA7-82B2-7E4748E46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52ecd1f-4185-4f2a-9830-15d3ce795b03"/>
    <ds:schemaRef ds:uri="9e14bc9f-d43a-4562-9a47-6bccc43a8b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494A80-2E67-42F2-A974-30890915B15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Midday Assistant -  Person Spec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Halton Borough Council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JenkinsP</dc:creator>
  <cp:keywords/>
  <dc:description/>
  <cp:lastModifiedBy>Gemma Snell</cp:lastModifiedBy>
  <cp:revision>2</cp:revision>
  <cp:lastPrinted>2009-05-28T09:31:00Z</cp:lastPrinted>
  <dcterms:created xsi:type="dcterms:W3CDTF">2026-10-20T09:48:00Z</dcterms:created>
  <dcterms:modified xsi:type="dcterms:W3CDTF">2026-10-20T09:48:00Z</dcterms:modified>
</cp:coreProperties>
</file>